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5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058"/>
        <w:gridCol w:w="144"/>
        <w:gridCol w:w="3456"/>
      </w:tblGrid>
      <w:tr w:rsidR="00582065" w:rsidTr="00B516FA">
        <w:trPr>
          <w:trHeight w:hRule="exact" w:val="15458"/>
          <w:jc w:val="center"/>
        </w:trPr>
        <w:tc>
          <w:tcPr>
            <w:tcW w:w="7058" w:type="dxa"/>
          </w:tcPr>
          <w:tbl>
            <w:tblPr>
              <w:tblW w:w="719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Handzettel-Textkörper"/>
            </w:tblPr>
            <w:tblGrid>
              <w:gridCol w:w="7197"/>
            </w:tblGrid>
            <w:tr w:rsidR="00582065" w:rsidRPr="00B64A2E" w:rsidTr="00273330">
              <w:trPr>
                <w:cantSplit/>
                <w:trHeight w:hRule="exact" w:val="6521"/>
              </w:trPr>
              <w:tc>
                <w:tcPr>
                  <w:tcW w:w="7197" w:type="dxa"/>
                </w:tcPr>
                <w:p w:rsidR="005F131A" w:rsidRDefault="0051340F" w:rsidP="005F131A">
                  <w:pPr>
                    <w:keepNext/>
                  </w:pPr>
                  <w:r w:rsidRPr="00B64A2E">
                    <w:rPr>
                      <w:rFonts w:ascii="Arial Black" w:hAnsi="Arial Black" w:cs="Arial"/>
                      <w:noProof/>
                    </w:rPr>
                    <w:drawing>
                      <wp:inline distT="0" distB="0" distL="0" distR="0" wp14:anchorId="002C19C4">
                        <wp:extent cx="5761355" cy="4420235"/>
                        <wp:effectExtent l="0" t="0" r="0" b="0"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1355" cy="44202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131A" w:rsidRDefault="005F131A" w:rsidP="005F131A">
                  <w:pPr>
                    <w:pStyle w:val="Beschriftung"/>
                  </w:pPr>
                  <w:fldSimple w:instr=" SEQ Abbildung \* ARABIC ">
                    <w:r w:rsidR="00F334A1">
                      <w:rPr>
                        <w:noProof/>
                      </w:rPr>
                      <w:t>1</w:t>
                    </w:r>
                  </w:fldSimple>
                </w:p>
                <w:p w:rsidR="00582065" w:rsidRPr="00B64A2E" w:rsidRDefault="008F07C6">
                  <w:pPr>
                    <w:rPr>
                      <w:rFonts w:ascii="Arial Black" w:hAnsi="Arial Black" w:cs="Arial"/>
                    </w:rPr>
                  </w:pPr>
                  <w:r w:rsidRPr="00B64A2E">
                    <w:rPr>
                      <w:rFonts w:ascii="Arial Black" w:hAnsi="Arial Black" w:cs="Arial"/>
                      <w:noProof/>
                      <w:lang w:eastAsia="de-DE"/>
                    </w:rPr>
                    <w:drawing>
                      <wp:inline distT="0" distB="0" distL="0" distR="0" wp14:anchorId="693249EE" wp14:editId="494B2CAA">
                        <wp:extent cx="4572000" cy="4486275"/>
                        <wp:effectExtent l="0" t="0" r="0" b="9525"/>
                        <wp:docPr id="1" name="Bild 1" descr="Bild von zwei gesprenkelten Eistüten in hellen Farben, die von kleinen Mädchen in Badeanzügen mit ausgestreckten Händen angeboten wer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4" r="20888" b="40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9567" cy="4493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2065" w:rsidRPr="00B64A2E" w:rsidTr="005F131A">
              <w:trPr>
                <w:trHeight w:hRule="exact" w:val="7088"/>
              </w:trPr>
              <w:tc>
                <w:tcPr>
                  <w:tcW w:w="7197" w:type="dxa"/>
                </w:tcPr>
                <w:p w:rsidR="00B64A2E" w:rsidRPr="00B64A2E" w:rsidRDefault="00B64A2E" w:rsidP="00273330">
                  <w:pPr>
                    <w:pStyle w:val="Untertitel"/>
                    <w:jc w:val="center"/>
                    <w:rPr>
                      <w:rFonts w:ascii="Arial Black" w:hAnsi="Arial Black" w:cs="Arial"/>
                    </w:rPr>
                  </w:pPr>
                  <w:r w:rsidRPr="00B64A2E">
                    <w:rPr>
                      <w:rFonts w:ascii="Arial Black" w:hAnsi="Arial Black" w:cs="Arial"/>
                    </w:rPr>
                    <w:t>Laube</w:t>
                  </w:r>
                  <w:r w:rsidR="005F131A">
                    <w:rPr>
                      <w:rFonts w:ascii="Arial Black" w:hAnsi="Arial Black" w:cs="Arial"/>
                    </w:rPr>
                    <w:t>n und Sommerfest</w:t>
                  </w:r>
                </w:p>
                <w:p w:rsidR="00DE263F" w:rsidRDefault="00B64A2E" w:rsidP="00273330">
                  <w:pPr>
                    <w:pStyle w:val="Untertitel"/>
                    <w:jc w:val="center"/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</w:pPr>
                  <w:r w:rsidRPr="00B64A2E"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  <w:t>SAM</w:t>
                  </w:r>
                  <w:r w:rsidR="00DE263F"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  <w:t>stag</w:t>
                  </w:r>
                  <w:r w:rsidRPr="00B64A2E"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  <w:t xml:space="preserve"> 04.08</w:t>
                  </w:r>
                  <w:r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  <w:t xml:space="preserve">. </w:t>
                  </w:r>
                  <w:r w:rsidR="005F131A"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  <w:t>und</w:t>
                  </w:r>
                  <w:r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  <w:t xml:space="preserve"> </w:t>
                  </w:r>
                </w:p>
                <w:p w:rsidR="00B64A2E" w:rsidRPr="00B64A2E" w:rsidRDefault="00B64A2E" w:rsidP="00273330">
                  <w:pPr>
                    <w:pStyle w:val="Untertitel"/>
                    <w:jc w:val="center"/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</w:pPr>
                  <w:r w:rsidRPr="00B64A2E"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  <w:t>SON</w:t>
                  </w:r>
                  <w:r w:rsidR="00DE263F"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  <w:t>ntag</w:t>
                  </w:r>
                  <w:r w:rsidRPr="00B64A2E">
                    <w:rPr>
                      <w:rFonts w:ascii="Arial Black" w:hAnsi="Arial Black" w:cs="Arial"/>
                      <w:color w:val="auto"/>
                      <w:sz w:val="36"/>
                      <w:szCs w:val="36"/>
                    </w:rPr>
                    <w:t xml:space="preserve"> 05.08.2018</w:t>
                  </w:r>
                </w:p>
                <w:p w:rsidR="00273330" w:rsidRPr="00B64A2E" w:rsidRDefault="00273330" w:rsidP="00273330">
                  <w:pPr>
                    <w:pStyle w:val="Untertitel"/>
                    <w:jc w:val="center"/>
                    <w:rPr>
                      <w:rFonts w:ascii="Arial Black" w:hAnsi="Arial Black" w:cs="Arial"/>
                    </w:rPr>
                  </w:pPr>
                  <w:r w:rsidRPr="00B64A2E">
                    <w:rPr>
                      <w:rFonts w:ascii="Arial Black" w:hAnsi="Arial Black" w:cs="Arial"/>
                    </w:rPr>
                    <w:t xml:space="preserve">kaffeetafel </w:t>
                  </w:r>
                </w:p>
                <w:p w:rsidR="00273330" w:rsidRPr="00B64A2E" w:rsidRDefault="00273330" w:rsidP="00273330">
                  <w:pPr>
                    <w:pStyle w:val="Untertitel"/>
                    <w:jc w:val="center"/>
                    <w:rPr>
                      <w:rFonts w:ascii="Arial Black" w:hAnsi="Arial Black" w:cs="Arial"/>
                      <w:color w:val="auto"/>
                      <w:sz w:val="40"/>
                    </w:rPr>
                  </w:pPr>
                  <w:r w:rsidRPr="00B64A2E">
                    <w:rPr>
                      <w:rFonts w:ascii="Arial Black" w:hAnsi="Arial Black" w:cs="Arial"/>
                      <w:color w:val="auto"/>
                      <w:sz w:val="40"/>
                    </w:rPr>
                    <w:t>der RosendorfFrauen</w:t>
                  </w:r>
                </w:p>
                <w:p w:rsidR="00273330" w:rsidRPr="00B64A2E" w:rsidRDefault="00273330" w:rsidP="00273330">
                  <w:pPr>
                    <w:pStyle w:val="Untertitel"/>
                    <w:jc w:val="center"/>
                    <w:rPr>
                      <w:rFonts w:ascii="Arial Black" w:hAnsi="Arial Black" w:cs="Arial"/>
                      <w:sz w:val="40"/>
                    </w:rPr>
                  </w:pPr>
                  <w:r w:rsidRPr="00B64A2E">
                    <w:rPr>
                      <w:rFonts w:ascii="Arial Black" w:hAnsi="Arial Black" w:cs="Arial"/>
                      <w:sz w:val="40"/>
                    </w:rPr>
                    <w:t>am 28.</w:t>
                  </w:r>
                  <w:r w:rsidR="0025271A">
                    <w:rPr>
                      <w:rFonts w:ascii="Arial Black" w:hAnsi="Arial Black" w:cs="Arial"/>
                      <w:sz w:val="40"/>
                    </w:rPr>
                    <w:t>0</w:t>
                  </w:r>
                  <w:r w:rsidRPr="00B64A2E">
                    <w:rPr>
                      <w:rFonts w:ascii="Arial Black" w:hAnsi="Arial Black" w:cs="Arial"/>
                      <w:sz w:val="40"/>
                    </w:rPr>
                    <w:t xml:space="preserve">7.2018 </w:t>
                  </w:r>
                </w:p>
                <w:p w:rsidR="00582065" w:rsidRPr="00FF1BF4" w:rsidRDefault="00582065" w:rsidP="00B64A2E">
                  <w:pPr>
                    <w:pStyle w:val="Untertitel"/>
                    <w:jc w:val="center"/>
                    <w:rPr>
                      <w:rFonts w:ascii="Arial Black" w:hAnsi="Arial Black" w:cs="Arial"/>
                      <w:sz w:val="24"/>
                    </w:rPr>
                  </w:pPr>
                </w:p>
              </w:tc>
            </w:tr>
            <w:tr w:rsidR="00582065" w:rsidRPr="00B64A2E" w:rsidTr="005F131A">
              <w:trPr>
                <w:trHeight w:hRule="exact" w:val="1562"/>
              </w:trPr>
              <w:tc>
                <w:tcPr>
                  <w:tcW w:w="7197" w:type="dxa"/>
                  <w:vAlign w:val="bottom"/>
                </w:tcPr>
                <w:p w:rsidR="00582065" w:rsidRPr="00B64A2E" w:rsidRDefault="009743C3">
                  <w:pPr>
                    <w:rPr>
                      <w:rFonts w:ascii="Arial Black" w:hAnsi="Arial Black" w:cs="Arial"/>
                    </w:rPr>
                  </w:pPr>
                  <w:r>
                    <w:rPr>
                      <w:rFonts w:ascii="Arial Black" w:hAnsi="Arial Black" w:cs="Arial"/>
                    </w:rPr>
                    <w:t xml:space="preserve">     </w:t>
                  </w:r>
                  <w:r w:rsidR="005F131A">
                    <w:rPr>
                      <w:rFonts w:ascii="Arial Black" w:hAnsi="Arial Black" w:cs="Arial"/>
                    </w:rPr>
                    <w:t>Viel</w:t>
                  </w:r>
                  <w:r>
                    <w:rPr>
                      <w:rFonts w:ascii="Arial Black" w:hAnsi="Arial Black" w:cs="Arial"/>
                    </w:rPr>
                    <w:t xml:space="preserve"> </w:t>
                  </w:r>
                  <w:r w:rsidR="005F131A">
                    <w:rPr>
                      <w:rFonts w:ascii="Arial Black" w:hAnsi="Arial Black" w:cs="Arial"/>
                    </w:rPr>
                    <w:t xml:space="preserve">Spaß  </w:t>
                  </w:r>
                  <w:r>
                    <w:rPr>
                      <w:rFonts w:ascii="Arial Black" w:hAnsi="Arial Black" w:cs="Arial"/>
                    </w:rPr>
                    <w:t xml:space="preserve">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2EDC03F4" wp14:editId="4990739E">
                        <wp:extent cx="821951" cy="813816"/>
                        <wp:effectExtent l="0" t="0" r="0" b="5715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0259" cy="831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1BF4" w:rsidRPr="00B64A2E" w:rsidTr="008F07C6">
              <w:trPr>
                <w:trHeight w:hRule="exact" w:val="1266"/>
              </w:trPr>
              <w:tc>
                <w:tcPr>
                  <w:tcW w:w="7197" w:type="dxa"/>
                  <w:vAlign w:val="bottom"/>
                </w:tcPr>
                <w:p w:rsidR="00FF1BF4" w:rsidRDefault="00FF1BF4">
                  <w:pPr>
                    <w:rPr>
                      <w:rFonts w:ascii="Arial Black" w:hAnsi="Arial Black" w:cs="Arial"/>
                    </w:rPr>
                  </w:pPr>
                </w:p>
              </w:tc>
            </w:tr>
            <w:tr w:rsidR="00FF1BF4" w:rsidRPr="00B64A2E" w:rsidTr="008F07C6">
              <w:trPr>
                <w:trHeight w:hRule="exact" w:val="1266"/>
              </w:trPr>
              <w:tc>
                <w:tcPr>
                  <w:tcW w:w="7197" w:type="dxa"/>
                  <w:vAlign w:val="bottom"/>
                </w:tcPr>
                <w:p w:rsidR="00FF1BF4" w:rsidRDefault="00FF1BF4">
                  <w:pPr>
                    <w:rPr>
                      <w:rFonts w:ascii="Arial Black" w:hAnsi="Arial Black" w:cs="Arial"/>
                    </w:rPr>
                  </w:pPr>
                </w:p>
              </w:tc>
            </w:tr>
          </w:tbl>
          <w:p w:rsidR="00582065" w:rsidRPr="00B64A2E" w:rsidRDefault="00582065">
            <w:pPr>
              <w:rPr>
                <w:rFonts w:ascii="Arial Black" w:hAnsi="Arial Black" w:cs="Arial"/>
              </w:rPr>
            </w:pPr>
          </w:p>
        </w:tc>
        <w:tc>
          <w:tcPr>
            <w:tcW w:w="144" w:type="dxa"/>
          </w:tcPr>
          <w:p w:rsidR="00582065" w:rsidRPr="00B64A2E" w:rsidRDefault="00582065">
            <w:pPr>
              <w:rPr>
                <w:rFonts w:ascii="Arial Black" w:hAnsi="Arial Black"/>
              </w:rPr>
            </w:pPr>
          </w:p>
        </w:tc>
        <w:tc>
          <w:tcPr>
            <w:tcW w:w="3456" w:type="dxa"/>
          </w:tcPr>
          <w:tbl>
            <w:tblPr>
              <w:tblW w:w="4977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Seitenleiste"/>
            </w:tblPr>
            <w:tblGrid>
              <w:gridCol w:w="3440"/>
            </w:tblGrid>
            <w:tr w:rsidR="00582065" w:rsidTr="00F40D77">
              <w:trPr>
                <w:trHeight w:hRule="exact" w:val="12049"/>
              </w:trPr>
              <w:tc>
                <w:tcPr>
                  <w:tcW w:w="3440" w:type="dxa"/>
                  <w:shd w:val="clear" w:color="auto" w:fill="97C83C" w:themeFill="accent2"/>
                  <w:vAlign w:val="center"/>
                </w:tcPr>
                <w:p w:rsidR="00B64A2E" w:rsidRPr="00F40D77" w:rsidRDefault="00B64A2E" w:rsidP="005701B6">
                  <w:pPr>
                    <w:pStyle w:val="berschrift4"/>
                    <w:jc w:val="center"/>
                    <w:rPr>
                      <w:color w:val="FFFFFF" w:themeColor="background1"/>
                      <w:sz w:val="28"/>
                    </w:rPr>
                  </w:pPr>
                  <w:r w:rsidRPr="00F40D77">
                    <w:rPr>
                      <w:color w:val="FFFFFF" w:themeColor="background1"/>
                      <w:sz w:val="28"/>
                    </w:rPr>
                    <w:t>Kaffeetrinken der Rosendorfrauen am</w:t>
                  </w:r>
                  <w:r w:rsidR="00DE263F" w:rsidRPr="00F40D77">
                    <w:rPr>
                      <w:color w:val="FFFFFF" w:themeColor="background1"/>
                      <w:sz w:val="28"/>
                    </w:rPr>
                    <w:t xml:space="preserve"> </w:t>
                  </w:r>
                  <w:r w:rsidRPr="00F40D77">
                    <w:rPr>
                      <w:color w:val="FFFFFF" w:themeColor="background1"/>
                      <w:sz w:val="28"/>
                    </w:rPr>
                    <w:t>28.07.2018</w:t>
                  </w:r>
                </w:p>
                <w:p w:rsidR="00582065" w:rsidRPr="00F40D77" w:rsidRDefault="00B64A2E" w:rsidP="005701B6">
                  <w:pPr>
                    <w:pStyle w:val="berschrift4"/>
                    <w:jc w:val="center"/>
                    <w:rPr>
                      <w:color w:val="FFFFFF" w:themeColor="background1"/>
                      <w:sz w:val="28"/>
                    </w:rPr>
                  </w:pPr>
                  <w:r w:rsidRPr="00F40D77">
                    <w:rPr>
                      <w:color w:val="FFFFFF" w:themeColor="background1"/>
                      <w:sz w:val="28"/>
                    </w:rPr>
                    <w:t xml:space="preserve">ab 15:00 Uhr </w:t>
                  </w:r>
                  <w:r w:rsidR="007C396E" w:rsidRPr="00F40D77">
                    <w:rPr>
                      <w:color w:val="FFFFFF" w:themeColor="background1"/>
                      <w:sz w:val="28"/>
                    </w:rPr>
                    <w:t>am Rosentreff</w:t>
                  </w:r>
                </w:p>
                <w:p w:rsidR="00B64A2E" w:rsidRPr="00B64A2E" w:rsidRDefault="00B64A2E" w:rsidP="00B64A2E">
                  <w:pPr>
                    <w:pStyle w:val="Zeile"/>
                  </w:pPr>
                </w:p>
                <w:p w:rsidR="00582065" w:rsidRDefault="00B64A2E" w:rsidP="0025271A">
                  <w:pPr>
                    <w:pStyle w:val="berschrift2"/>
                  </w:pPr>
                  <w:r>
                    <w:t>Lauben und Sommerfest</w:t>
                  </w:r>
                  <w:r w:rsidR="007C396E">
                    <w:t xml:space="preserve"> mit Bonanza-Western Grill ab 17:00 Uhr am Rosen</w:t>
                  </w:r>
                  <w:r w:rsidR="00CD049C">
                    <w:t>treff</w:t>
                  </w:r>
                </w:p>
                <w:p w:rsidR="00582065" w:rsidRDefault="00582065">
                  <w:pPr>
                    <w:pStyle w:val="Zeile"/>
                  </w:pPr>
                </w:p>
                <w:p w:rsidR="00582065" w:rsidRDefault="00CD049C" w:rsidP="0025271A">
                  <w:pPr>
                    <w:pStyle w:val="berschrift2"/>
                  </w:pPr>
                  <w:r>
                    <w:t>Party, Cocktails, Live Musik und</w:t>
                  </w:r>
                  <w:r w:rsidR="0025271A">
                    <w:t xml:space="preserve"> dann weiter mit</w:t>
                  </w:r>
                  <w:r>
                    <w:t xml:space="preserve"> DJ</w:t>
                  </w:r>
                  <w:r w:rsidR="0025271A">
                    <w:t xml:space="preserve"> </w:t>
                  </w:r>
                  <w:r>
                    <w:t xml:space="preserve">Holgi   </w:t>
                  </w:r>
                </w:p>
                <w:p w:rsidR="00582065" w:rsidRDefault="00582065">
                  <w:pPr>
                    <w:pStyle w:val="Zeile"/>
                  </w:pPr>
                </w:p>
                <w:p w:rsidR="0025271A" w:rsidRPr="0025271A" w:rsidRDefault="0025271A" w:rsidP="0025271A">
                  <w:pPr>
                    <w:pStyle w:val="berschrift2"/>
                  </w:pPr>
                  <w:r>
                    <w:t>Katerfrühstück Fisch oder Käseteller</w:t>
                  </w:r>
                </w:p>
                <w:p w:rsidR="00582065" w:rsidRDefault="00DE263F" w:rsidP="00CD049C">
                  <w:pPr>
                    <w:pStyle w:val="berschrift2"/>
                  </w:pPr>
                  <w:r>
                    <w:t>A</w:t>
                  </w:r>
                  <w:r w:rsidR="0025271A">
                    <w:t>m</w:t>
                  </w:r>
                  <w:r>
                    <w:t xml:space="preserve"> Sonntag</w:t>
                  </w:r>
                  <w:r w:rsidR="0025271A">
                    <w:t xml:space="preserve"> 05.08.2018 ab 11:30 Uhr  </w:t>
                  </w:r>
                </w:p>
                <w:p w:rsidR="0025271A" w:rsidRPr="0025271A" w:rsidRDefault="0025271A" w:rsidP="0025271A">
                  <w:pPr>
                    <w:pStyle w:val="Zeile"/>
                  </w:pPr>
                </w:p>
                <w:p w:rsidR="0025271A" w:rsidRPr="0025271A" w:rsidRDefault="0025271A" w:rsidP="0025271A">
                  <w:pPr>
                    <w:pStyle w:val="Zeile"/>
                  </w:pPr>
                </w:p>
                <w:p w:rsidR="0025271A" w:rsidRPr="0025271A" w:rsidRDefault="0025271A" w:rsidP="0025271A">
                  <w:pPr>
                    <w:pStyle w:val="Zeile"/>
                  </w:pPr>
                </w:p>
              </w:tc>
            </w:tr>
            <w:tr w:rsidR="00582065" w:rsidTr="003C719D">
              <w:trPr>
                <w:trHeight w:hRule="exact" w:val="154"/>
              </w:trPr>
              <w:tc>
                <w:tcPr>
                  <w:tcW w:w="3440" w:type="dxa"/>
                </w:tcPr>
                <w:p w:rsidR="00582065" w:rsidRDefault="00582065"/>
              </w:tc>
            </w:tr>
            <w:tr w:rsidR="00582065" w:rsidTr="003C719D">
              <w:trPr>
                <w:trHeight w:hRule="exact" w:val="3711"/>
              </w:trPr>
              <w:tc>
                <w:tcPr>
                  <w:tcW w:w="3440" w:type="dxa"/>
                  <w:shd w:val="clear" w:color="auto" w:fill="E03177" w:themeFill="accent1"/>
                  <w:vAlign w:val="center"/>
                </w:tcPr>
                <w:p w:rsidR="00582065" w:rsidRPr="009743C3" w:rsidRDefault="00745F31">
                  <w:pPr>
                    <w:pStyle w:val="berschrift3"/>
                    <w:rPr>
                      <w:rFonts w:ascii="Arial Rounded MT Bold" w:hAnsi="Arial Rounded MT Bold"/>
                      <w:sz w:val="44"/>
                    </w:rPr>
                  </w:pPr>
                  <w:r w:rsidRPr="009743C3">
                    <w:rPr>
                      <w:rFonts w:ascii="Arial Rounded MT Bold" w:hAnsi="Arial Rounded MT Bold"/>
                      <w:sz w:val="44"/>
                    </w:rPr>
                    <w:t>Rosendorf</w:t>
                  </w:r>
                </w:p>
                <w:p w:rsidR="00582065" w:rsidRPr="009743C3" w:rsidRDefault="002650CC">
                  <w:pPr>
                    <w:pStyle w:val="Kontaktinfos"/>
                    <w:rPr>
                      <w:sz w:val="32"/>
                    </w:rPr>
                  </w:pPr>
                  <w:sdt>
                    <w:sdtPr>
                      <w:rPr>
                        <w:sz w:val="32"/>
                      </w:rPr>
                      <w:id w:val="857003158"/>
                      <w:placeholder>
                        <w:docPart w:val="81E0545E6E454201AE41A6A7E0B723D4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9743C3">
                        <w:rPr>
                          <w:sz w:val="32"/>
                        </w:rPr>
                        <w:br/>
                      </w:r>
                      <w:r w:rsidR="005E5C79" w:rsidRPr="009743C3">
                        <w:rPr>
                          <w:sz w:val="32"/>
                        </w:rPr>
                        <w:t xml:space="preserve">Am </w:t>
                      </w:r>
                      <w:r w:rsidR="00745F31" w:rsidRPr="009743C3">
                        <w:rPr>
                          <w:sz w:val="32"/>
                        </w:rPr>
                        <w:t>Rosentreff im Fliederweg 1</w:t>
                      </w:r>
                      <w:r w:rsidR="005E5C79" w:rsidRPr="009743C3">
                        <w:rPr>
                          <w:sz w:val="32"/>
                        </w:rPr>
                        <w:t>12</w:t>
                      </w:r>
                    </w:sdtContent>
                  </w:sdt>
                </w:p>
                <w:p w:rsidR="00582065" w:rsidRPr="009743C3" w:rsidRDefault="005E5C79" w:rsidP="009743C3">
                  <w:pPr>
                    <w:pStyle w:val="Kontaktinfos"/>
                    <w:jc w:val="left"/>
                  </w:pPr>
                  <w:r w:rsidRPr="009743C3">
                    <w:t>Tel. Nr. 0151 – 721 20 595</w:t>
                  </w:r>
                </w:p>
                <w:p w:rsidR="00582065" w:rsidRDefault="00582065">
                  <w:pPr>
                    <w:pStyle w:val="Datum"/>
                  </w:pPr>
                </w:p>
              </w:tc>
            </w:tr>
          </w:tbl>
          <w:p w:rsidR="00582065" w:rsidRDefault="00582065"/>
        </w:tc>
        <w:bookmarkStart w:id="0" w:name="_GoBack"/>
        <w:bookmarkEnd w:id="0"/>
      </w:tr>
    </w:tbl>
    <w:p w:rsidR="00582065" w:rsidRDefault="00582065">
      <w:pPr>
        <w:pStyle w:val="KeinLeerraum"/>
      </w:pPr>
    </w:p>
    <w:sectPr w:rsidR="00582065" w:rsidSect="003C719D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40F"/>
    <w:rsid w:val="00063766"/>
    <w:rsid w:val="001207B4"/>
    <w:rsid w:val="001776B0"/>
    <w:rsid w:val="001A2E4D"/>
    <w:rsid w:val="0025271A"/>
    <w:rsid w:val="002650CC"/>
    <w:rsid w:val="00273330"/>
    <w:rsid w:val="00302032"/>
    <w:rsid w:val="003C719D"/>
    <w:rsid w:val="0051340F"/>
    <w:rsid w:val="005701B6"/>
    <w:rsid w:val="00582065"/>
    <w:rsid w:val="005E5C79"/>
    <w:rsid w:val="005F131A"/>
    <w:rsid w:val="006216DA"/>
    <w:rsid w:val="00745F31"/>
    <w:rsid w:val="007C396E"/>
    <w:rsid w:val="00884A8E"/>
    <w:rsid w:val="008F07C6"/>
    <w:rsid w:val="009743C3"/>
    <w:rsid w:val="00B516FA"/>
    <w:rsid w:val="00B64A2E"/>
    <w:rsid w:val="00CD049C"/>
    <w:rsid w:val="00DE263F"/>
    <w:rsid w:val="00E57E37"/>
    <w:rsid w:val="00E66F6F"/>
    <w:rsid w:val="00EE5B12"/>
    <w:rsid w:val="00F334A1"/>
    <w:rsid w:val="00F40D77"/>
    <w:rsid w:val="00FF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B61A4-2D37-47B6-827A-FD018F316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tertitelZchn">
    <w:name w:val="Untertitel Zchn"/>
    <w:basedOn w:val="Absatz-Standardschriftart"/>
    <w:link w:val="Untertite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rPr>
      <w:rFonts w:asciiTheme="majorHAnsi" w:eastAsiaTheme="majorEastAsia" w:hAnsiTheme="majorHAnsi" w:cstheme="majorBidi"/>
      <w:color w:val="E03177" w:themeColor="accent1"/>
    </w:rPr>
  </w:style>
  <w:style w:type="paragraph" w:styleId="Listenabsatz">
    <w:name w:val="List Paragraph"/>
    <w:basedOn w:val="Standard"/>
    <w:uiPriority w:val="34"/>
    <w:unhideWhenUsed/>
    <w:qFormat/>
    <w:rsid w:val="0025271A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F131A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ko\AppData\Roaming\Microsoft\Templates\Handzettel%20f&#252;r%20saisonale%20Veranstalt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E0545E6E454201AE41A6A7E0B723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35AC2B-4BE5-4A99-8442-E2C859BB00B2}"/>
      </w:docPartPr>
      <w:docPartBody>
        <w:p w:rsidR="00134FFA" w:rsidRDefault="005E2F7C">
          <w:pPr>
            <w:pStyle w:val="81E0545E6E454201AE41A6A7E0B723D4"/>
          </w:pPr>
          <w:r>
            <w:rPr>
              <w:lang w:bidi="de-DE"/>
            </w:rPr>
            <w:t>[Straße]</w:t>
          </w:r>
          <w:r>
            <w:rPr>
              <w:lang w:bidi="de-DE"/>
            </w:rPr>
            <w:br/>
            <w:t>[PLZ Ort]</w:t>
          </w:r>
          <w:r>
            <w:rPr>
              <w:lang w:bidi="de-DE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F7C"/>
    <w:rsid w:val="00134FFA"/>
    <w:rsid w:val="003B7C00"/>
    <w:rsid w:val="005E2F7C"/>
    <w:rsid w:val="0089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69FD394DCA949D8A69C20EE3FA36FEA">
    <w:name w:val="C69FD394DCA949D8A69C20EE3FA36FEA"/>
  </w:style>
  <w:style w:type="paragraph" w:customStyle="1" w:styleId="B183056560614C1E842A3175EDF10E87">
    <w:name w:val="B183056560614C1E842A3175EDF10E87"/>
  </w:style>
  <w:style w:type="paragraph" w:customStyle="1" w:styleId="AAD18C0AAFC1430FA988EA03315EE586">
    <w:name w:val="AAD18C0AAFC1430FA988EA03315EE586"/>
  </w:style>
  <w:style w:type="paragraph" w:customStyle="1" w:styleId="8E6696EFAD5F43EDBE796358CB65ADCD">
    <w:name w:val="8E6696EFAD5F43EDBE796358CB65ADCD"/>
  </w:style>
  <w:style w:type="paragraph" w:customStyle="1" w:styleId="AD726CFA1A294FF281ACC2E4C175BC85">
    <w:name w:val="AD726CFA1A294FF281ACC2E4C175BC85"/>
  </w:style>
  <w:style w:type="paragraph" w:customStyle="1" w:styleId="9A0A1804CD4042A0A054ED34F1E75A8B">
    <w:name w:val="9A0A1804CD4042A0A054ED34F1E75A8B"/>
  </w:style>
  <w:style w:type="paragraph" w:customStyle="1" w:styleId="96475F9F21E24DEA8829D9FFE0DE3FE3">
    <w:name w:val="96475F9F21E24DEA8829D9FFE0DE3FE3"/>
  </w:style>
  <w:style w:type="paragraph" w:customStyle="1" w:styleId="1BF71B62E5DB4ABB9A48C3AE827471E0">
    <w:name w:val="1BF71B62E5DB4ABB9A48C3AE827471E0"/>
  </w:style>
  <w:style w:type="paragraph" w:customStyle="1" w:styleId="C2FBDC0A6D774C0B8A6D0B5A51909C14">
    <w:name w:val="C2FBDC0A6D774C0B8A6D0B5A51909C14"/>
  </w:style>
  <w:style w:type="paragraph" w:customStyle="1" w:styleId="C31341A371E349F9810C8ADFAD3E71DB">
    <w:name w:val="C31341A371E349F9810C8ADFAD3E71DB"/>
  </w:style>
  <w:style w:type="paragraph" w:customStyle="1" w:styleId="81E0545E6E454201AE41A6A7E0B723D4">
    <w:name w:val="81E0545E6E454201AE41A6A7E0B723D4"/>
  </w:style>
  <w:style w:type="paragraph" w:customStyle="1" w:styleId="1E6D8EF34D284C93A9CE5A5BDD534BF6">
    <w:name w:val="1E6D8EF34D284C93A9CE5A5BDD534BF6"/>
  </w:style>
  <w:style w:type="paragraph" w:customStyle="1" w:styleId="E723E98A6E3C42E2A0929ECE8153881B">
    <w:name w:val="E723E98A6E3C42E2A0929ECE815388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</Template>
  <TotalTime>0</TotalTime>
  <Pages>1</Pages>
  <Words>76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heiko Fleiß</dc:creator>
  <cp:keywords/>
  <dc:description/>
  <cp:lastModifiedBy>heiko Fleiß</cp:lastModifiedBy>
  <cp:revision>4</cp:revision>
  <cp:lastPrinted>2018-07-08T04:01:00Z</cp:lastPrinted>
  <dcterms:created xsi:type="dcterms:W3CDTF">2018-07-08T06:10:00Z</dcterms:created>
  <dcterms:modified xsi:type="dcterms:W3CDTF">2018-07-10T03:08:00Z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